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750" w:rsidRDefault="008B1750" w:rsidP="008B1750">
      <w:pPr>
        <w:pStyle w:val="NormalnyWeb"/>
        <w:jc w:val="center"/>
        <w:rPr>
          <w:b/>
          <w:color w:val="FF0000"/>
        </w:rPr>
      </w:pPr>
      <w:r>
        <w:rPr>
          <w:b/>
          <w:color w:val="FF0000"/>
        </w:rPr>
        <w:t>KURS DLA KANDYDATÓW NA KIEROWNIKA WYPOCZYNKU</w:t>
      </w:r>
    </w:p>
    <w:p w:rsidR="008B1750" w:rsidRDefault="008B1750" w:rsidP="008B1750">
      <w:pPr>
        <w:pStyle w:val="NormalnyWeb"/>
        <w:rPr>
          <w:b/>
          <w:color w:val="FF0000"/>
          <w:sz w:val="22"/>
          <w:szCs w:val="22"/>
        </w:rPr>
      </w:pPr>
      <w:r>
        <w:rPr>
          <w:rStyle w:val="Pogrubienie"/>
          <w:sz w:val="22"/>
          <w:szCs w:val="22"/>
        </w:rPr>
        <w:t>Podstawa prawna</w:t>
      </w:r>
      <w:r>
        <w:rPr>
          <w:sz w:val="22"/>
          <w:szCs w:val="22"/>
        </w:rPr>
        <w:br/>
        <w:t>USTAWA z dnia 7 września 1991 r. o systemie oświaty(Dz. U. z 2016 r. poz. 1943, 1954, 1985 i 2169 oraz z 2017 r. poz. 60)</w:t>
      </w:r>
      <w:hyperlink r:id="rId8" w:history="1">
        <w:r>
          <w:rPr>
            <w:rStyle w:val="Hipercze"/>
            <w:sz w:val="22"/>
            <w:szCs w:val="22"/>
          </w:rPr>
          <w:t>Ustawa z dnia 11 września 2015 r. o zmianie ustawy o systemie oświaty oraz ustawy o Krajowym Rejestrze Karnym (Dz. U. poz. 1629)</w:t>
        </w:r>
      </w:hyperlink>
      <w:r>
        <w:rPr>
          <w:sz w:val="22"/>
          <w:szCs w:val="22"/>
        </w:rPr>
        <w:t xml:space="preserve"> Rozporządzenie Ministra Edukacji Narodowej z dnia 20 marca 2016 roku w sprawie wypoczynku dzieci i młodzieży (Dz. U. z 2016r., poz. 452).</w:t>
      </w:r>
    </w:p>
    <w:p w:rsidR="008B1750" w:rsidRDefault="008B1750" w:rsidP="008B1750">
      <w:pPr>
        <w:pStyle w:val="Normalny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rStyle w:val="Pogrubienie"/>
          <w:sz w:val="22"/>
          <w:szCs w:val="22"/>
        </w:rPr>
        <w:t>1. Miejsce kursu</w:t>
      </w:r>
      <w:r>
        <w:rPr>
          <w:sz w:val="22"/>
          <w:szCs w:val="22"/>
        </w:rPr>
        <w:t xml:space="preserve">: Sosnowiec ul. Legionów 9 </w:t>
      </w:r>
    </w:p>
    <w:p w:rsidR="008B1750" w:rsidRDefault="008B1750" w:rsidP="008B1750">
      <w:pPr>
        <w:pStyle w:val="NormalnyWeb"/>
        <w:jc w:val="both"/>
        <w:rPr>
          <w:sz w:val="22"/>
          <w:szCs w:val="22"/>
        </w:rPr>
      </w:pPr>
      <w:r>
        <w:rPr>
          <w:rStyle w:val="Pogrubienie"/>
          <w:sz w:val="22"/>
          <w:szCs w:val="22"/>
        </w:rPr>
        <w:t xml:space="preserve">2. Przebieg kursu: </w:t>
      </w:r>
      <w:r w:rsidR="009F0354">
        <w:rPr>
          <w:sz w:val="22"/>
          <w:szCs w:val="22"/>
        </w:rPr>
        <w:t>Szkolenie trwa 10</w:t>
      </w:r>
      <w:r>
        <w:rPr>
          <w:sz w:val="22"/>
          <w:szCs w:val="22"/>
        </w:rPr>
        <w:t xml:space="preserve"> godzin i kończy się egzaminem pisemny sprawdzającym wiedzę i umiejętności uczestnika kursu. Efektem pozytywnego ukończenia szkolenia jest otrzymanie zaświadczenia o ukończeniu kursu dla </w:t>
      </w:r>
      <w:r w:rsidR="00186739">
        <w:rPr>
          <w:sz w:val="22"/>
          <w:szCs w:val="22"/>
        </w:rPr>
        <w:t xml:space="preserve">kierowników </w:t>
      </w:r>
      <w:r>
        <w:rPr>
          <w:sz w:val="22"/>
          <w:szCs w:val="22"/>
        </w:rPr>
        <w:t>wypoczynku zgodne z rozporządzeniem Ministra Edukacji Narodowej, uprawniające</w:t>
      </w:r>
      <w:r w:rsidR="00186739">
        <w:rPr>
          <w:sz w:val="22"/>
          <w:szCs w:val="22"/>
        </w:rPr>
        <w:t xml:space="preserve"> do pełnienia funkcji kierownika</w:t>
      </w:r>
      <w:r>
        <w:rPr>
          <w:sz w:val="22"/>
          <w:szCs w:val="22"/>
        </w:rPr>
        <w:t xml:space="preserve"> wypoczynku dla dzieci i młodzieży szkolnej (m.in. kolonie, obozy).</w:t>
      </w:r>
    </w:p>
    <w:p w:rsidR="008B1750" w:rsidRDefault="008B1750" w:rsidP="008B1750">
      <w:pPr>
        <w:pStyle w:val="NormalnyWeb"/>
        <w:rPr>
          <w:sz w:val="22"/>
          <w:szCs w:val="22"/>
        </w:rPr>
      </w:pPr>
      <w:r>
        <w:rPr>
          <w:rStyle w:val="Pogrubienie"/>
          <w:sz w:val="22"/>
          <w:szCs w:val="22"/>
        </w:rPr>
        <w:t xml:space="preserve">3. Uprawnienia: </w:t>
      </w:r>
      <w:r>
        <w:rPr>
          <w:sz w:val="22"/>
          <w:szCs w:val="22"/>
        </w:rPr>
        <w:t xml:space="preserve">ukończenie szkolenia daje prawo wykonywania zawodu, jako </w:t>
      </w:r>
      <w:r w:rsidR="00186739">
        <w:rPr>
          <w:sz w:val="22"/>
          <w:szCs w:val="22"/>
        </w:rPr>
        <w:t>kierownik</w:t>
      </w:r>
      <w:r>
        <w:rPr>
          <w:sz w:val="22"/>
          <w:szCs w:val="22"/>
        </w:rPr>
        <w:t xml:space="preserve"> na koloniach, obozach młodzieżowych organizowanych w Polsce i poza granicami kraju.</w:t>
      </w:r>
    </w:p>
    <w:p w:rsidR="008B1750" w:rsidRDefault="008B1750" w:rsidP="008B1750">
      <w:pPr>
        <w:pStyle w:val="NormalnyWeb"/>
        <w:rPr>
          <w:color w:val="8064A2" w:themeColor="accent4"/>
          <w:sz w:val="22"/>
          <w:szCs w:val="22"/>
        </w:rPr>
      </w:pPr>
      <w:r>
        <w:rPr>
          <w:color w:val="8064A2" w:themeColor="accent4"/>
          <w:sz w:val="22"/>
          <w:szCs w:val="22"/>
        </w:rPr>
        <w:t xml:space="preserve">Wydane zaświadczenie jest </w:t>
      </w:r>
      <w:r>
        <w:rPr>
          <w:rStyle w:val="Pogrubienie"/>
          <w:color w:val="8064A2" w:themeColor="accent4"/>
          <w:sz w:val="22"/>
          <w:szCs w:val="22"/>
        </w:rPr>
        <w:t>ważne bezterminowo.</w:t>
      </w:r>
    </w:p>
    <w:p w:rsidR="008B1750" w:rsidRDefault="008B1750" w:rsidP="008B1750">
      <w:pPr>
        <w:pStyle w:val="NormalnyWeb"/>
        <w:rPr>
          <w:rStyle w:val="Pogrubienie"/>
        </w:rPr>
      </w:pPr>
      <w:r>
        <w:rPr>
          <w:rStyle w:val="Pogrubienie"/>
          <w:sz w:val="22"/>
          <w:szCs w:val="22"/>
        </w:rPr>
        <w:t>4. Warunki uczestnictwa:</w:t>
      </w:r>
    </w:p>
    <w:p w:rsidR="008B1750" w:rsidRDefault="008B1750" w:rsidP="008B1750">
      <w:pPr>
        <w:pStyle w:val="NormalnyWeb"/>
      </w:pPr>
      <w:r>
        <w:rPr>
          <w:sz w:val="22"/>
          <w:szCs w:val="22"/>
        </w:rPr>
        <w:t xml:space="preserve">- </w:t>
      </w:r>
      <w:r w:rsidR="00186739">
        <w:rPr>
          <w:sz w:val="22"/>
          <w:szCs w:val="22"/>
        </w:rPr>
        <w:t>złożenie karty zgłoszenia</w:t>
      </w:r>
      <w:r>
        <w:rPr>
          <w:sz w:val="22"/>
          <w:szCs w:val="22"/>
        </w:rPr>
        <w:br/>
        <w:t>- opłacenie należności za koszty uczestnictwa w kursie.</w:t>
      </w:r>
    </w:p>
    <w:p w:rsidR="008B1750" w:rsidRDefault="008B1750" w:rsidP="008B1750">
      <w:pPr>
        <w:pStyle w:val="NormalnyWeb"/>
        <w:rPr>
          <w:color w:val="1F497D" w:themeColor="text2"/>
          <w:sz w:val="22"/>
          <w:szCs w:val="22"/>
        </w:rPr>
      </w:pPr>
      <w:r>
        <w:rPr>
          <w:rStyle w:val="Pogrubienie"/>
          <w:sz w:val="22"/>
          <w:szCs w:val="22"/>
        </w:rPr>
        <w:t>5. Zapisy i informacje:</w:t>
      </w:r>
      <w:r>
        <w:rPr>
          <w:sz w:val="22"/>
          <w:szCs w:val="22"/>
        </w:rPr>
        <w:br/>
        <w:t xml:space="preserve">Formularz zgłoszenia w wersji elektronicznej znajduje się na stronie internetowej </w:t>
      </w:r>
      <w:r>
        <w:rPr>
          <w:color w:val="1F497D" w:themeColor="text2"/>
          <w:sz w:val="22"/>
          <w:szCs w:val="22"/>
        </w:rPr>
        <w:t>www.</w:t>
      </w:r>
      <w:r w:rsidR="0079589E">
        <w:rPr>
          <w:color w:val="1F497D" w:themeColor="text2"/>
          <w:sz w:val="22"/>
          <w:szCs w:val="22"/>
        </w:rPr>
        <w:t>sosnowiec</w:t>
      </w:r>
      <w:r>
        <w:rPr>
          <w:color w:val="1F497D" w:themeColor="text2"/>
          <w:sz w:val="22"/>
          <w:szCs w:val="22"/>
        </w:rPr>
        <w:t>.oupis.pl</w:t>
      </w:r>
      <w:r>
        <w:rPr>
          <w:sz w:val="22"/>
          <w:szCs w:val="22"/>
        </w:rPr>
        <w:t xml:space="preserve"> w </w:t>
      </w:r>
      <w:r>
        <w:rPr>
          <w:color w:val="FF0000"/>
          <w:sz w:val="22"/>
          <w:szCs w:val="22"/>
        </w:rPr>
        <w:t>zakładce oferta szkoleń- do pobrania</w:t>
      </w:r>
      <w:r>
        <w:rPr>
          <w:sz w:val="22"/>
          <w:szCs w:val="22"/>
        </w:rPr>
        <w:t xml:space="preserve">. Po wypełnieniu formularza możecie Państwo przesłać swoje zgłoszenie bezpośrednio do sekretariatu na adres </w:t>
      </w:r>
      <w:hyperlink r:id="rId9" w:history="1">
        <w:r>
          <w:rPr>
            <w:rStyle w:val="Hipercze"/>
            <w:sz w:val="22"/>
            <w:szCs w:val="22"/>
          </w:rPr>
          <w:t>sosnowiec.ks.@oupis.pl</w:t>
        </w:r>
      </w:hyperlink>
      <w:r>
        <w:rPr>
          <w:color w:val="1F497D" w:themeColor="text2"/>
          <w:sz w:val="22"/>
          <w:szCs w:val="22"/>
        </w:rPr>
        <w:t xml:space="preserve">, </w:t>
      </w:r>
      <w:r>
        <w:rPr>
          <w:color w:val="000000" w:themeColor="text1"/>
          <w:sz w:val="22"/>
          <w:szCs w:val="22"/>
        </w:rPr>
        <w:t>bądź telefonicznie</w:t>
      </w:r>
      <w:r>
        <w:rPr>
          <w:color w:val="1F497D" w:themeColor="text2"/>
          <w:sz w:val="22"/>
          <w:szCs w:val="22"/>
        </w:rPr>
        <w:t xml:space="preserve"> 691-741-367</w:t>
      </w:r>
    </w:p>
    <w:p w:rsidR="008B1750" w:rsidRDefault="0079589E" w:rsidP="008B1750">
      <w:pPr>
        <w:pStyle w:val="Bezodstpw"/>
        <w:rPr>
          <w:rStyle w:val="Pogrubienie"/>
        </w:rPr>
      </w:pPr>
      <w:r>
        <w:rPr>
          <w:rStyle w:val="Pogrubienie"/>
        </w:rPr>
        <w:t xml:space="preserve">6. Cena kursu </w:t>
      </w:r>
      <w:r w:rsidR="008B1750">
        <w:rPr>
          <w:rStyle w:val="Pogrubienie"/>
        </w:rPr>
        <w:t xml:space="preserve">wraz z materiałami dydaktycznymi dla </w:t>
      </w:r>
      <w:r w:rsidR="003E39C3">
        <w:rPr>
          <w:rStyle w:val="Pogrubienie"/>
        </w:rPr>
        <w:t>uczestników wynosi</w:t>
      </w:r>
      <w:r w:rsidR="00FF57AC">
        <w:rPr>
          <w:rStyle w:val="Pogrubienie"/>
        </w:rPr>
        <w:t xml:space="preserve"> </w:t>
      </w:r>
      <w:bookmarkStart w:id="0" w:name="_GoBack"/>
      <w:bookmarkEnd w:id="0"/>
      <w:r w:rsidR="003E39C3">
        <w:rPr>
          <w:rStyle w:val="Pogrubienie"/>
        </w:rPr>
        <w:t xml:space="preserve"> 120 </w:t>
      </w:r>
      <w:r w:rsidR="008B1750">
        <w:rPr>
          <w:rStyle w:val="Pogrubienie"/>
        </w:rPr>
        <w:t>zł.</w:t>
      </w:r>
    </w:p>
    <w:p w:rsidR="008B1750" w:rsidRDefault="008B1750" w:rsidP="008B1750">
      <w:pPr>
        <w:pStyle w:val="Bezodstpw"/>
        <w:rPr>
          <w:rStyle w:val="Pogrubienie"/>
        </w:rPr>
      </w:pPr>
    </w:p>
    <w:p w:rsidR="008B1750" w:rsidRDefault="008B1750" w:rsidP="008B1750">
      <w:pPr>
        <w:pStyle w:val="Bezodstpw"/>
      </w:pPr>
      <w:r>
        <w:rPr>
          <w:rStyle w:val="Pogrubienie"/>
        </w:rPr>
        <w:t xml:space="preserve">7. Zajęcia odbywać się będą w </w:t>
      </w:r>
      <w:r w:rsidR="0079589E">
        <w:rPr>
          <w:rStyle w:val="Pogrubienie"/>
        </w:rPr>
        <w:t>piątek popołudniu</w:t>
      </w:r>
      <w:r>
        <w:rPr>
          <w:rStyle w:val="Pogrubienie"/>
        </w:rPr>
        <w:t>, sobota i niedziela.</w:t>
      </w:r>
      <w:r>
        <w:br/>
        <w:t xml:space="preserve">8.Wpłatę należy dokonać przelewem na </w:t>
      </w:r>
      <w:r>
        <w:rPr>
          <w:b/>
        </w:rPr>
        <w:t>konto bankowe:</w:t>
      </w:r>
    </w:p>
    <w:p w:rsidR="008B1750" w:rsidRDefault="008B1750" w:rsidP="008B1750">
      <w:pPr>
        <w:pStyle w:val="Bezodstpw"/>
        <w:rPr>
          <w:b/>
          <w:bCs/>
        </w:rPr>
      </w:pPr>
      <w:r>
        <w:rPr>
          <w:b/>
        </w:rPr>
        <w:t xml:space="preserve">   Ośrodka Usług Pedagogicznych i </w:t>
      </w:r>
      <w:r w:rsidR="0079589E">
        <w:rPr>
          <w:b/>
        </w:rPr>
        <w:t>Socjalnych- ZNP</w:t>
      </w:r>
      <w:r>
        <w:rPr>
          <w:b/>
        </w:rPr>
        <w:t xml:space="preserve"> </w:t>
      </w:r>
      <w:r w:rsidR="0079589E">
        <w:rPr>
          <w:b/>
        </w:rPr>
        <w:t>ZG - Filia</w:t>
      </w:r>
      <w:r>
        <w:rPr>
          <w:b/>
        </w:rPr>
        <w:t xml:space="preserve"> Sosnowiec :</w:t>
      </w:r>
    </w:p>
    <w:p w:rsidR="008B1750" w:rsidRDefault="008B1750" w:rsidP="008B1750">
      <w:pPr>
        <w:pStyle w:val="Bezodstpw"/>
        <w:jc w:val="center"/>
        <w:rPr>
          <w:b/>
        </w:rPr>
      </w:pPr>
      <w:r>
        <w:rPr>
          <w:b/>
        </w:rPr>
        <w:t>35 1050 1360 1000 0023 5714  0769</w:t>
      </w:r>
    </w:p>
    <w:p w:rsidR="008B1750" w:rsidRDefault="0079589E" w:rsidP="008B1750">
      <w:pPr>
        <w:pStyle w:val="Bezodstpw"/>
        <w:jc w:val="center"/>
      </w:pPr>
      <w:r>
        <w:t>z dopiskiem: "Kierownik  Kolonijny</w:t>
      </w:r>
      <w:r w:rsidR="008B1750">
        <w:t>"</w:t>
      </w:r>
    </w:p>
    <w:p w:rsidR="00883CE8" w:rsidRPr="00883CE8" w:rsidRDefault="00883CE8" w:rsidP="00883CE8">
      <w:pPr>
        <w:pStyle w:val="Bezodstpw"/>
        <w:rPr>
          <w:b/>
          <w:i/>
          <w:color w:val="FF0000"/>
          <w:sz w:val="28"/>
          <w:szCs w:val="28"/>
        </w:rPr>
      </w:pPr>
      <w:r w:rsidRPr="00883CE8">
        <w:rPr>
          <w:b/>
          <w:color w:val="FF0000"/>
          <w:sz w:val="28"/>
          <w:szCs w:val="28"/>
        </w:rPr>
        <w:t xml:space="preserve">9. Terminy : 10 lub 11 czerwca </w:t>
      </w:r>
      <w:r>
        <w:rPr>
          <w:b/>
          <w:color w:val="FF0000"/>
          <w:sz w:val="28"/>
          <w:szCs w:val="28"/>
        </w:rPr>
        <w:t xml:space="preserve">br. </w:t>
      </w:r>
      <w:r w:rsidRPr="00883CE8">
        <w:rPr>
          <w:b/>
          <w:color w:val="FF0000"/>
          <w:sz w:val="28"/>
          <w:szCs w:val="28"/>
        </w:rPr>
        <w:t xml:space="preserve">oraz 24 lub 25 czerwca </w:t>
      </w:r>
      <w:r>
        <w:rPr>
          <w:b/>
          <w:color w:val="FF0000"/>
          <w:sz w:val="28"/>
          <w:szCs w:val="28"/>
        </w:rPr>
        <w:t>br.</w:t>
      </w:r>
    </w:p>
    <w:p w:rsidR="008B1750" w:rsidRDefault="008B1750" w:rsidP="008B1750">
      <w:pPr>
        <w:pStyle w:val="NormalnyWeb"/>
        <w:rPr>
          <w:sz w:val="22"/>
          <w:szCs w:val="22"/>
        </w:rPr>
      </w:pPr>
      <w:r>
        <w:rPr>
          <w:sz w:val="22"/>
          <w:szCs w:val="22"/>
        </w:rPr>
        <w:t xml:space="preserve">Wymagana grupa </w:t>
      </w:r>
      <w:r w:rsidR="0079589E">
        <w:rPr>
          <w:sz w:val="22"/>
          <w:szCs w:val="22"/>
        </w:rPr>
        <w:t>ok. 25 osób</w:t>
      </w:r>
    </w:p>
    <w:p w:rsidR="008B1750" w:rsidRDefault="008B1750" w:rsidP="008B1750">
      <w:pPr>
        <w:pStyle w:val="NormalnyWeb"/>
        <w:rPr>
          <w:sz w:val="22"/>
          <w:szCs w:val="22"/>
        </w:rPr>
      </w:pPr>
      <w:r>
        <w:rPr>
          <w:rStyle w:val="Pogrubienie"/>
          <w:sz w:val="22"/>
          <w:szCs w:val="22"/>
        </w:rPr>
        <w:t xml:space="preserve">Rekrutacja ciągła - NABÓR </w:t>
      </w:r>
      <w:r w:rsidR="00241B4D">
        <w:rPr>
          <w:rStyle w:val="Pogrubienie"/>
          <w:sz w:val="22"/>
          <w:szCs w:val="22"/>
        </w:rPr>
        <w:t xml:space="preserve"> </w:t>
      </w:r>
      <w:r>
        <w:rPr>
          <w:rStyle w:val="Pogrubienie"/>
          <w:sz w:val="22"/>
          <w:szCs w:val="22"/>
        </w:rPr>
        <w:t>NA KOLEJNĄ EDYCJĘ TRWA!</w:t>
      </w:r>
    </w:p>
    <w:p w:rsidR="00074CFB" w:rsidRPr="005B6E33" w:rsidRDefault="00074CFB" w:rsidP="00074CFB">
      <w:pPr>
        <w:pStyle w:val="NormalnyWeb"/>
        <w:rPr>
          <w:sz w:val="22"/>
          <w:szCs w:val="22"/>
        </w:rPr>
      </w:pPr>
    </w:p>
    <w:sectPr w:rsidR="00074CFB" w:rsidRPr="005B6E33" w:rsidSect="00E970F5">
      <w:headerReference w:type="default" r:id="rId10"/>
      <w:pgSz w:w="11906" w:h="16838"/>
      <w:pgMar w:top="2211" w:right="566" w:bottom="130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70A" w:rsidRDefault="007D170A" w:rsidP="00E601E0">
      <w:pPr>
        <w:spacing w:after="0" w:line="240" w:lineRule="auto"/>
      </w:pPr>
      <w:r>
        <w:separator/>
      </w:r>
    </w:p>
  </w:endnote>
  <w:endnote w:type="continuationSeparator" w:id="0">
    <w:p w:rsidR="007D170A" w:rsidRDefault="007D170A" w:rsidP="00E60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70A" w:rsidRDefault="007D170A" w:rsidP="00E601E0">
      <w:pPr>
        <w:spacing w:after="0" w:line="240" w:lineRule="auto"/>
      </w:pPr>
      <w:r>
        <w:separator/>
      </w:r>
    </w:p>
  </w:footnote>
  <w:footnote w:type="continuationSeparator" w:id="0">
    <w:p w:rsidR="007D170A" w:rsidRDefault="007D170A" w:rsidP="00E60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1E0" w:rsidRPr="00E601E0" w:rsidRDefault="00F0039E" w:rsidP="00E601E0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>
      <w:rPr>
        <w:noProof/>
        <w:lang w:eastAsia="pl-PL"/>
      </w:rPr>
      <w:drawing>
        <wp:inline distT="0" distB="0" distL="0" distR="0" wp14:anchorId="08EFC17D" wp14:editId="70DE7B06">
          <wp:extent cx="1828800" cy="723900"/>
          <wp:effectExtent l="19050" t="0" r="0" b="0"/>
          <wp:docPr id="2" name="Obraz 2" descr="Opis: ou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oupi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4628" t="50526" r="22810" b="34621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2222923D" wp14:editId="2350E7C8">
          <wp:simplePos x="0" y="0"/>
          <wp:positionH relativeFrom="column">
            <wp:posOffset>5433060</wp:posOffset>
          </wp:positionH>
          <wp:positionV relativeFrom="paragraph">
            <wp:posOffset>140970</wp:posOffset>
          </wp:positionV>
          <wp:extent cx="571500" cy="942975"/>
          <wp:effectExtent l="19050" t="0" r="0" b="0"/>
          <wp:wrapNone/>
          <wp:docPr id="3" name="Obraz 4" descr="Opis: C:\Documents and Settings\To ja\Pulpit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Opis: C:\Documents and Settings\To ja\Pulpit\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01E0" w:rsidRPr="00E601E0">
      <w:rPr>
        <w:b/>
        <w:sz w:val="24"/>
        <w:szCs w:val="24"/>
      </w:rPr>
      <w:t xml:space="preserve">  ZWIĄZEK NAUCZYCIELSTWA POLSKIEGO</w:t>
    </w:r>
  </w:p>
  <w:p w:rsidR="00E601E0" w:rsidRPr="00E601E0" w:rsidRDefault="00E601E0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  <w:sz w:val="24"/>
        <w:szCs w:val="24"/>
      </w:rPr>
    </w:pPr>
    <w:r w:rsidRPr="00E601E0">
      <w:rPr>
        <w:b/>
        <w:sz w:val="24"/>
        <w:szCs w:val="24"/>
      </w:rPr>
      <w:t xml:space="preserve">  ZARZĄD GŁÓWNY</w:t>
    </w:r>
  </w:p>
  <w:p w:rsidR="00E601E0" w:rsidRPr="00E601E0" w:rsidRDefault="00E601E0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</w:rPr>
    </w:pPr>
    <w:r w:rsidRPr="00E601E0">
      <w:rPr>
        <w:b/>
      </w:rPr>
      <w:t xml:space="preserve">  OŚRODEK USŁUG PEDAGOGICZNYCH I SOCJALNYCH</w:t>
    </w:r>
  </w:p>
  <w:p w:rsidR="00E601E0" w:rsidRPr="00E601E0" w:rsidRDefault="00E601E0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</w:rPr>
    </w:pPr>
    <w:r w:rsidRPr="00E601E0">
      <w:rPr>
        <w:b/>
      </w:rPr>
      <w:t xml:space="preserve">  FILIA w SOSNOWCU</w:t>
    </w:r>
  </w:p>
  <w:p w:rsidR="00E601E0" w:rsidRPr="00E601E0" w:rsidRDefault="007D170A" w:rsidP="00E601E0">
    <w:pPr>
      <w:tabs>
        <w:tab w:val="center" w:pos="4536"/>
        <w:tab w:val="right" w:pos="9072"/>
      </w:tabs>
      <w:spacing w:after="0" w:line="240" w:lineRule="auto"/>
      <w:jc w:val="center"/>
      <w:rPr>
        <w:b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3" o:spid="_x0000_s2052" type="#_x0000_t32" style="position:absolute;left:0;text-align:left;margin-left:-55.2pt;margin-top:19.8pt;width:591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" strokecolor="#c00000" strokeweight="3pt">
          <v:shadow color="#622423" opacity=".5" offset="1pt"/>
        </v:shape>
      </w:pict>
    </w:r>
    <w:r w:rsidR="00E601E0" w:rsidRPr="00E601E0">
      <w:rPr>
        <w:b/>
      </w:rPr>
      <w:t>41-200 Sosnowiec, ul. Legionów 9                                     tel. 32/266-55-88</w:t>
    </w:r>
  </w:p>
  <w:p w:rsidR="00E601E0" w:rsidRDefault="00E601E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A4EDF"/>
    <w:multiLevelType w:val="hybridMultilevel"/>
    <w:tmpl w:val="A266B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EE138E"/>
    <w:multiLevelType w:val="hybridMultilevel"/>
    <w:tmpl w:val="A2643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23E91"/>
    <w:multiLevelType w:val="hybridMultilevel"/>
    <w:tmpl w:val="4CEA4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C006B"/>
    <w:multiLevelType w:val="hybridMultilevel"/>
    <w:tmpl w:val="68060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B5661A"/>
    <w:multiLevelType w:val="hybridMultilevel"/>
    <w:tmpl w:val="9744B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Łącznik prosty ze strzałką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752C"/>
    <w:rsid w:val="00001A6F"/>
    <w:rsid w:val="00015BB6"/>
    <w:rsid w:val="00021000"/>
    <w:rsid w:val="00033912"/>
    <w:rsid w:val="0005184A"/>
    <w:rsid w:val="000612C7"/>
    <w:rsid w:val="00074CFB"/>
    <w:rsid w:val="000D1007"/>
    <w:rsid w:val="000E3861"/>
    <w:rsid w:val="0012550D"/>
    <w:rsid w:val="00154540"/>
    <w:rsid w:val="00186739"/>
    <w:rsid w:val="00195CC0"/>
    <w:rsid w:val="001A7B9F"/>
    <w:rsid w:val="00203FF5"/>
    <w:rsid w:val="00241B4D"/>
    <w:rsid w:val="0024590A"/>
    <w:rsid w:val="0029317A"/>
    <w:rsid w:val="002C7157"/>
    <w:rsid w:val="002D0074"/>
    <w:rsid w:val="00303076"/>
    <w:rsid w:val="00356520"/>
    <w:rsid w:val="0036752C"/>
    <w:rsid w:val="00374DF9"/>
    <w:rsid w:val="003E39C3"/>
    <w:rsid w:val="003F4A5D"/>
    <w:rsid w:val="003F643B"/>
    <w:rsid w:val="00403C19"/>
    <w:rsid w:val="00423D29"/>
    <w:rsid w:val="00430AD2"/>
    <w:rsid w:val="00457FAE"/>
    <w:rsid w:val="00467718"/>
    <w:rsid w:val="004962EF"/>
    <w:rsid w:val="004E1083"/>
    <w:rsid w:val="0051390C"/>
    <w:rsid w:val="005326F1"/>
    <w:rsid w:val="00553FFE"/>
    <w:rsid w:val="005610F2"/>
    <w:rsid w:val="00590632"/>
    <w:rsid w:val="005A0332"/>
    <w:rsid w:val="005A1884"/>
    <w:rsid w:val="005B16FE"/>
    <w:rsid w:val="005B6E33"/>
    <w:rsid w:val="005D0AE6"/>
    <w:rsid w:val="0060717E"/>
    <w:rsid w:val="00640B6F"/>
    <w:rsid w:val="006472BC"/>
    <w:rsid w:val="00653799"/>
    <w:rsid w:val="00682085"/>
    <w:rsid w:val="006929DC"/>
    <w:rsid w:val="006D6802"/>
    <w:rsid w:val="006E136A"/>
    <w:rsid w:val="00701D1C"/>
    <w:rsid w:val="00714D20"/>
    <w:rsid w:val="00732706"/>
    <w:rsid w:val="00751E3C"/>
    <w:rsid w:val="00770BFF"/>
    <w:rsid w:val="0079589E"/>
    <w:rsid w:val="007B0827"/>
    <w:rsid w:val="007C3558"/>
    <w:rsid w:val="007D170A"/>
    <w:rsid w:val="007E3D8A"/>
    <w:rsid w:val="00883CE8"/>
    <w:rsid w:val="008B1750"/>
    <w:rsid w:val="008B4A28"/>
    <w:rsid w:val="008C63BD"/>
    <w:rsid w:val="008D340D"/>
    <w:rsid w:val="008F20E2"/>
    <w:rsid w:val="00974BD1"/>
    <w:rsid w:val="009D127E"/>
    <w:rsid w:val="009D3EBE"/>
    <w:rsid w:val="009D7648"/>
    <w:rsid w:val="009F0354"/>
    <w:rsid w:val="009F3E97"/>
    <w:rsid w:val="00A024B5"/>
    <w:rsid w:val="00A63391"/>
    <w:rsid w:val="00A73999"/>
    <w:rsid w:val="00AA46F4"/>
    <w:rsid w:val="00B305BE"/>
    <w:rsid w:val="00B52794"/>
    <w:rsid w:val="00B75717"/>
    <w:rsid w:val="00BF2EA8"/>
    <w:rsid w:val="00C062F7"/>
    <w:rsid w:val="00C141AB"/>
    <w:rsid w:val="00C439B0"/>
    <w:rsid w:val="00C76742"/>
    <w:rsid w:val="00C943A0"/>
    <w:rsid w:val="00C94B9C"/>
    <w:rsid w:val="00CC6521"/>
    <w:rsid w:val="00CD7CDD"/>
    <w:rsid w:val="00D556D5"/>
    <w:rsid w:val="00D64D9F"/>
    <w:rsid w:val="00D72115"/>
    <w:rsid w:val="00D73781"/>
    <w:rsid w:val="00DF6984"/>
    <w:rsid w:val="00E57B29"/>
    <w:rsid w:val="00E601E0"/>
    <w:rsid w:val="00E8340B"/>
    <w:rsid w:val="00E970F5"/>
    <w:rsid w:val="00EA5783"/>
    <w:rsid w:val="00EF5674"/>
    <w:rsid w:val="00F0039E"/>
    <w:rsid w:val="00F71C5E"/>
    <w:rsid w:val="00F834C9"/>
    <w:rsid w:val="00FC0473"/>
    <w:rsid w:val="00FF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34C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01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E601E0"/>
  </w:style>
  <w:style w:type="paragraph" w:styleId="Stopka">
    <w:name w:val="footer"/>
    <w:basedOn w:val="Normalny"/>
    <w:link w:val="StopkaZnak"/>
    <w:uiPriority w:val="99"/>
    <w:unhideWhenUsed/>
    <w:rsid w:val="00E601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E601E0"/>
  </w:style>
  <w:style w:type="paragraph" w:styleId="Tekstdymka">
    <w:name w:val="Balloon Text"/>
    <w:basedOn w:val="Normalny"/>
    <w:link w:val="TekstdymkaZnak"/>
    <w:uiPriority w:val="99"/>
    <w:semiHidden/>
    <w:unhideWhenUsed/>
    <w:rsid w:val="00E601E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601E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D0AE6"/>
    <w:pPr>
      <w:ind w:left="720"/>
      <w:contextualSpacing/>
    </w:pPr>
  </w:style>
  <w:style w:type="character" w:styleId="Hipercze">
    <w:name w:val="Hyperlink"/>
    <w:uiPriority w:val="99"/>
    <w:unhideWhenUsed/>
    <w:rsid w:val="00074CF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74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t">
    <w:name w:val="dt"/>
    <w:basedOn w:val="Normalny"/>
    <w:uiPriority w:val="99"/>
    <w:rsid w:val="00074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4CFB"/>
    <w:rPr>
      <w:b/>
      <w:bCs/>
    </w:rPr>
  </w:style>
  <w:style w:type="character" w:customStyle="1" w:styleId="BezodstpwZnak">
    <w:name w:val="Bez odstępów Znak"/>
    <w:link w:val="Bezodstpw"/>
    <w:uiPriority w:val="1"/>
    <w:locked/>
    <w:rsid w:val="005B6E33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5B6E3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n.gov.pl/wp-content/uploads/2016/04/ustawa-o-systemie-oswiaty-z-11-wrzesnia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osnowiec.ks.@oupis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ser\Moje%20dokumenty\pe&#322;nomocnictw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pełnomocnictwo.dot</Template>
  <TotalTime>9</TotalTime>
  <Pages>1</Pages>
  <Words>313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ZNP OUPiS</dc:creator>
  <cp:lastModifiedBy>DELL</cp:lastModifiedBy>
  <cp:revision>9</cp:revision>
  <cp:lastPrinted>2017-02-21T12:08:00Z</cp:lastPrinted>
  <dcterms:created xsi:type="dcterms:W3CDTF">2017-05-16T09:37:00Z</dcterms:created>
  <dcterms:modified xsi:type="dcterms:W3CDTF">2017-05-17T05:34:00Z</dcterms:modified>
</cp:coreProperties>
</file>